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8"/>
        <w:gridCol w:w="726"/>
        <w:gridCol w:w="2576"/>
        <w:gridCol w:w="1509"/>
        <w:gridCol w:w="2257"/>
      </w:tblGrid>
      <w:tr w:rsidR="000172E5" w:rsidRPr="00F27F01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0172E5" w:rsidRPr="00F27F01" w:rsidRDefault="00F27F01" w:rsidP="00F12965">
            <w:pPr>
              <w:pStyle w:val="Ttulo1"/>
              <w:outlineLvl w:val="0"/>
              <w:rPr>
                <w:b w:val="0"/>
                <w:sz w:val="18"/>
                <w:szCs w:val="18"/>
              </w:rPr>
            </w:pPr>
            <w:r w:rsidRPr="00F27F01">
              <w:rPr>
                <w:b w:val="0"/>
                <w:sz w:val="18"/>
                <w:szCs w:val="18"/>
              </w:rPr>
              <w:t>INSCRIPCIÓN EQUIPO</w:t>
            </w:r>
          </w:p>
        </w:tc>
      </w:tr>
      <w:tr w:rsidR="0088580B" w:rsidRPr="00F27F01" w:rsidTr="00F27F01">
        <w:tc>
          <w:tcPr>
            <w:tcW w:w="1487" w:type="pct"/>
            <w:gridSpan w:val="2"/>
            <w:vAlign w:val="bottom"/>
          </w:tcPr>
          <w:p w:rsidR="0088580B" w:rsidRPr="00F27F01" w:rsidRDefault="00F27F01" w:rsidP="00E204FF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NOMBRE EQUIPO</w:t>
            </w:r>
          </w:p>
        </w:tc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88580B" w:rsidRPr="00F27F01" w:rsidRDefault="0088580B" w:rsidP="00E204FF">
            <w:pPr>
              <w:rPr>
                <w:sz w:val="18"/>
                <w:szCs w:val="18"/>
              </w:rPr>
            </w:pPr>
          </w:p>
        </w:tc>
      </w:tr>
      <w:tr w:rsidR="0088580B" w:rsidRPr="00F27F01" w:rsidTr="003B5CA7">
        <w:tc>
          <w:tcPr>
            <w:tcW w:w="1085" w:type="pct"/>
            <w:vAlign w:val="bottom"/>
          </w:tcPr>
          <w:p w:rsidR="0088580B" w:rsidRPr="00F27F01" w:rsidRDefault="00F27F01" w:rsidP="00E204FF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NOMBRE DEL RESPONSABLE</w:t>
            </w:r>
          </w:p>
        </w:tc>
        <w:tc>
          <w:tcPr>
            <w:tcW w:w="1829" w:type="pct"/>
            <w:gridSpan w:val="2"/>
            <w:tcBorders>
              <w:bottom w:val="single" w:sz="4" w:space="0" w:color="auto"/>
            </w:tcBorders>
            <w:vAlign w:val="bottom"/>
          </w:tcPr>
          <w:p w:rsidR="0088580B" w:rsidRPr="00F27F01" w:rsidRDefault="0088580B" w:rsidP="00E204FF">
            <w:pPr>
              <w:rPr>
                <w:sz w:val="18"/>
                <w:szCs w:val="18"/>
              </w:rPr>
            </w:pPr>
          </w:p>
        </w:tc>
        <w:tc>
          <w:tcPr>
            <w:tcW w:w="836" w:type="pct"/>
            <w:tcBorders>
              <w:top w:val="single" w:sz="4" w:space="0" w:color="auto"/>
            </w:tcBorders>
            <w:vAlign w:val="bottom"/>
          </w:tcPr>
          <w:p w:rsidR="0088580B" w:rsidRPr="00F27F01" w:rsidRDefault="00F27F01" w:rsidP="00E204FF">
            <w:pPr>
              <w:spacing w:before="12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TEL DE CONTACTO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F27F01" w:rsidRDefault="0088580B" w:rsidP="00E204FF">
            <w:pPr>
              <w:rPr>
                <w:sz w:val="18"/>
                <w:szCs w:val="18"/>
              </w:rPr>
            </w:pPr>
          </w:p>
        </w:tc>
      </w:tr>
      <w:tr w:rsidR="00E204FF" w:rsidRPr="00F27F01" w:rsidTr="003B5CA7">
        <w:tc>
          <w:tcPr>
            <w:tcW w:w="1085" w:type="pct"/>
            <w:vAlign w:val="bottom"/>
          </w:tcPr>
          <w:p w:rsidR="00E204FF" w:rsidRPr="00F27F01" w:rsidRDefault="00F27F01" w:rsidP="00E204FF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EMAIL DE CONTACTO</w:t>
            </w:r>
          </w:p>
        </w:tc>
        <w:tc>
          <w:tcPr>
            <w:tcW w:w="3915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F27F01" w:rsidRDefault="00E204FF" w:rsidP="00E204FF">
            <w:pPr>
              <w:rPr>
                <w:sz w:val="18"/>
                <w:szCs w:val="18"/>
              </w:rPr>
            </w:pPr>
          </w:p>
        </w:tc>
      </w:tr>
      <w:tr w:rsidR="00E204FF" w:rsidRPr="00F27F01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E204FF" w:rsidRPr="00F27F01" w:rsidRDefault="00E204FF" w:rsidP="00E204FF">
            <w:pPr>
              <w:pStyle w:val="Sinespaciado"/>
              <w:rPr>
                <w:szCs w:val="18"/>
              </w:rPr>
            </w:pPr>
          </w:p>
        </w:tc>
      </w:tr>
      <w:tr w:rsidR="00E204FF" w:rsidRPr="00F27F01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E204FF" w:rsidRPr="00F27F01" w:rsidRDefault="00F27F01" w:rsidP="00E204FF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JUGADOR 1 DEL EQUIPO</w:t>
            </w:r>
          </w:p>
        </w:tc>
      </w:tr>
      <w:tr w:rsidR="00F27F01" w:rsidRPr="00F27F01" w:rsidTr="00F27F01">
        <w:sdt>
          <w:sdtPr>
            <w:rPr>
              <w:sz w:val="18"/>
              <w:szCs w:val="18"/>
            </w:rPr>
            <w:id w:val="-2047821762"/>
            <w:placeholder>
              <w:docPart w:val="FD59685072D546539B7069D27AFA7ACC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F27F01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F27F01" w:rsidRPr="00F27F01" w:rsidRDefault="00F27F01" w:rsidP="00F27F01">
            <w:pPr>
              <w:rPr>
                <w:sz w:val="18"/>
                <w:szCs w:val="18"/>
              </w:rPr>
            </w:pPr>
          </w:p>
        </w:tc>
      </w:tr>
      <w:tr w:rsidR="00E204FF" w:rsidRPr="00F27F01" w:rsidTr="00F27F01">
        <w:sdt>
          <w:sdtPr>
            <w:rPr>
              <w:sz w:val="18"/>
              <w:szCs w:val="18"/>
            </w:rPr>
            <w:id w:val="-1368443858"/>
            <w:placeholder>
              <w:docPart w:val="56DB484EBE5B4042A3C6959C4215F59D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E204FF" w:rsidRPr="00F27F01" w:rsidRDefault="00E204FF" w:rsidP="00E204FF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F27F01" w:rsidRDefault="00E204FF" w:rsidP="00E204FF">
            <w:pPr>
              <w:rPr>
                <w:sz w:val="18"/>
                <w:szCs w:val="18"/>
              </w:rPr>
            </w:pPr>
          </w:p>
        </w:tc>
      </w:tr>
      <w:tr w:rsidR="00E204FF" w:rsidRPr="00F27F01" w:rsidTr="00F27F01">
        <w:sdt>
          <w:sdtPr>
            <w:rPr>
              <w:sz w:val="18"/>
              <w:szCs w:val="18"/>
            </w:rPr>
            <w:id w:val="-1359804501"/>
            <w:placeholder>
              <w:docPart w:val="00D78171C3764B24872B85DA65DFEA04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E204FF" w:rsidRPr="00F27F01" w:rsidRDefault="00E204FF" w:rsidP="00E204FF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E204FF" w:rsidRPr="00F27F01" w:rsidRDefault="00E204FF" w:rsidP="00E204FF">
            <w:pPr>
              <w:rPr>
                <w:sz w:val="18"/>
                <w:szCs w:val="18"/>
              </w:rPr>
            </w:pPr>
          </w:p>
        </w:tc>
      </w:tr>
      <w:tr w:rsidR="00F27F01" w:rsidRPr="00F27F01" w:rsidTr="00F27F01">
        <w:trPr>
          <w:trHeight w:val="786"/>
        </w:trPr>
        <w:tc>
          <w:tcPr>
            <w:tcW w:w="1487" w:type="pct"/>
            <w:gridSpan w:val="2"/>
            <w:vAlign w:val="bottom"/>
          </w:tcPr>
          <w:p w:rsidR="00F27F01" w:rsidRPr="00F27F01" w:rsidRDefault="00F27F01" w:rsidP="00F27F01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F27F01" w:rsidRPr="00F27F01" w:rsidRDefault="00F27F01" w:rsidP="00F27F01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F27F01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F27F01" w:rsidRPr="00F27F01" w:rsidRDefault="00F27F01" w:rsidP="005F056B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JUGADOR </w:t>
            </w:r>
            <w:r>
              <w:rPr>
                <w:sz w:val="18"/>
                <w:szCs w:val="18"/>
              </w:rPr>
              <w:t>2</w:t>
            </w:r>
            <w:r w:rsidRPr="00F27F01">
              <w:rPr>
                <w:sz w:val="18"/>
                <w:szCs w:val="18"/>
              </w:rPr>
              <w:t xml:space="preserve"> DEL EQUIPO</w:t>
            </w: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694653739"/>
            <w:placeholder>
              <w:docPart w:val="9F12406831DC4ECEB17B11EF4ABA36FD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815537585"/>
            <w:placeholder>
              <w:docPart w:val="9FFBC6E2977F4FBB8385A6BA777640E3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1605379984"/>
            <w:placeholder>
              <w:docPart w:val="F7AE918D348A4CE394D8B64643FB9FA1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trPr>
          <w:trHeight w:val="786"/>
        </w:trPr>
        <w:tc>
          <w:tcPr>
            <w:tcW w:w="1487" w:type="pct"/>
            <w:gridSpan w:val="2"/>
            <w:vAlign w:val="bottom"/>
          </w:tcPr>
          <w:p w:rsidR="00F27F01" w:rsidRPr="00F27F01" w:rsidRDefault="00F27F01" w:rsidP="005F056B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F27F01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F27F01" w:rsidRPr="00F27F01" w:rsidRDefault="00F27F01" w:rsidP="005F056B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JUGADOR </w:t>
            </w:r>
            <w:r>
              <w:rPr>
                <w:sz w:val="18"/>
                <w:szCs w:val="18"/>
              </w:rPr>
              <w:t>3</w:t>
            </w:r>
            <w:r w:rsidRPr="00F27F01">
              <w:rPr>
                <w:sz w:val="18"/>
                <w:szCs w:val="18"/>
              </w:rPr>
              <w:t xml:space="preserve"> DEL EQUIPO</w:t>
            </w: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550956853"/>
            <w:placeholder>
              <w:docPart w:val="7608FEB393CF4791A7D2731F6803E3C4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800423649"/>
            <w:placeholder>
              <w:docPart w:val="BCF53B14358A4D95860A8221F70EF5D7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sdt>
          <w:sdtPr>
            <w:rPr>
              <w:sz w:val="18"/>
              <w:szCs w:val="18"/>
            </w:rPr>
            <w:id w:val="-575434087"/>
            <w:placeholder>
              <w:docPart w:val="675F05190B4D425D87E3018782F05F88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F27F01" w:rsidRPr="00F27F01" w:rsidRDefault="00F27F01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</w:p>
        </w:tc>
      </w:tr>
      <w:tr w:rsidR="00F27F01" w:rsidRPr="00F27F01" w:rsidTr="005F056B">
        <w:trPr>
          <w:trHeight w:val="786"/>
        </w:trPr>
        <w:tc>
          <w:tcPr>
            <w:tcW w:w="1487" w:type="pct"/>
            <w:gridSpan w:val="2"/>
            <w:vAlign w:val="bottom"/>
          </w:tcPr>
          <w:p w:rsidR="00F27F01" w:rsidRPr="00F27F01" w:rsidRDefault="00F27F01" w:rsidP="005F056B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F27F01" w:rsidRPr="00F27F01" w:rsidRDefault="00F27F01" w:rsidP="005F056B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3B5CA7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3B5CA7" w:rsidRPr="00F27F01" w:rsidRDefault="003B5CA7" w:rsidP="005F056B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JUGADOR </w:t>
            </w:r>
            <w:r>
              <w:rPr>
                <w:sz w:val="18"/>
                <w:szCs w:val="18"/>
              </w:rPr>
              <w:t>4</w:t>
            </w:r>
            <w:r w:rsidRPr="00F27F01">
              <w:rPr>
                <w:sz w:val="18"/>
                <w:szCs w:val="18"/>
              </w:rPr>
              <w:t xml:space="preserve"> DEL EQUIPO</w:t>
            </w: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940187836"/>
            <w:placeholder>
              <w:docPart w:val="087B343708D84DA3BB12EF42652031E5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609011947"/>
            <w:placeholder>
              <w:docPart w:val="2D56E7CDF4B34BA9A62E0C22B7671956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1205996372"/>
            <w:placeholder>
              <w:docPart w:val="09D7D6FA6BC5488E896AA6CF2E944045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trPr>
          <w:trHeight w:val="786"/>
        </w:trPr>
        <w:tc>
          <w:tcPr>
            <w:tcW w:w="1487" w:type="pct"/>
            <w:gridSpan w:val="2"/>
            <w:vAlign w:val="bottom"/>
          </w:tcPr>
          <w:p w:rsidR="003B5CA7" w:rsidRPr="00F27F01" w:rsidRDefault="003B5CA7" w:rsidP="005F056B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F27F01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F27F01" w:rsidRPr="00F27F01" w:rsidRDefault="00F27F01" w:rsidP="005F056B">
            <w:pPr>
              <w:pStyle w:val="Ttulo1"/>
              <w:outlineLvl w:val="0"/>
              <w:rPr>
                <w:sz w:val="18"/>
                <w:szCs w:val="18"/>
              </w:rPr>
            </w:pPr>
          </w:p>
        </w:tc>
      </w:tr>
      <w:tr w:rsidR="003B5CA7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3B5CA7" w:rsidRPr="00F27F01" w:rsidRDefault="003B5CA7" w:rsidP="005F056B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JUGADOR </w:t>
            </w:r>
            <w:r>
              <w:rPr>
                <w:sz w:val="18"/>
                <w:szCs w:val="18"/>
              </w:rPr>
              <w:t>5</w:t>
            </w:r>
            <w:r w:rsidRPr="00F27F01">
              <w:rPr>
                <w:sz w:val="18"/>
                <w:szCs w:val="18"/>
              </w:rPr>
              <w:t xml:space="preserve"> DEL EQUIPO</w:t>
            </w: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1252553449"/>
            <w:placeholder>
              <w:docPart w:val="BA9FE675C9AD457885FAF1F89500EEA9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-1273244926"/>
            <w:placeholder>
              <w:docPart w:val="1DB414040DFB40EB8C4D070E64464FBE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1575927127"/>
            <w:placeholder>
              <w:docPart w:val="D2B5A280580D421FAA0173E1EC5D31CD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trPr>
          <w:trHeight w:val="786"/>
        </w:trPr>
        <w:tc>
          <w:tcPr>
            <w:tcW w:w="1487" w:type="pct"/>
            <w:gridSpan w:val="2"/>
            <w:vAlign w:val="bottom"/>
          </w:tcPr>
          <w:p w:rsidR="003B5CA7" w:rsidRPr="00F27F01" w:rsidRDefault="003B5CA7" w:rsidP="005F056B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3B5CA7" w:rsidRPr="00F27F01" w:rsidTr="005F056B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:rsidR="003B5CA7" w:rsidRPr="00F27F01" w:rsidRDefault="003B5CA7" w:rsidP="005F056B">
            <w:pPr>
              <w:pStyle w:val="Ttulo1"/>
              <w:outlineLvl w:val="0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JUGADOR </w:t>
            </w:r>
            <w:r>
              <w:rPr>
                <w:sz w:val="18"/>
                <w:szCs w:val="18"/>
              </w:rPr>
              <w:t>6</w:t>
            </w:r>
            <w:r w:rsidRPr="00F27F01">
              <w:rPr>
                <w:sz w:val="18"/>
                <w:szCs w:val="18"/>
              </w:rPr>
              <w:t xml:space="preserve"> DEL EQUIPO</w:t>
            </w: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1550262114"/>
            <w:placeholder>
              <w:docPart w:val="943D36837DF6483F8247385D52A48745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Nombre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903797615"/>
            <w:placeholder>
              <w:docPart w:val="FCDB74E8F29C4733931653DECDB41F01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sdt>
          <w:sdtPr>
            <w:rPr>
              <w:sz w:val="18"/>
              <w:szCs w:val="18"/>
            </w:rPr>
            <w:id w:val="-1790115275"/>
            <w:placeholder>
              <w:docPart w:val="13C6D6AE30AA4AB1B3869A3A63A92E59"/>
            </w:placeholder>
            <w:temporary/>
            <w:showingPlcHdr/>
            <w15:appearance w15:val="hidden"/>
          </w:sdtPr>
          <w:sdtContent>
            <w:tc>
              <w:tcPr>
                <w:tcW w:w="1487" w:type="pct"/>
                <w:gridSpan w:val="2"/>
                <w:vAlign w:val="bottom"/>
              </w:tcPr>
              <w:p w:rsidR="003B5CA7" w:rsidRPr="00F27F01" w:rsidRDefault="003B5CA7" w:rsidP="005F056B">
                <w:pPr>
                  <w:pStyle w:val="Sangranormal"/>
                  <w:rPr>
                    <w:sz w:val="18"/>
                    <w:szCs w:val="18"/>
                  </w:rPr>
                </w:pPr>
                <w:r w:rsidRPr="00F27F01">
                  <w:rPr>
                    <w:sz w:val="18"/>
                    <w:szCs w:val="18"/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13" w:type="pct"/>
            <w:gridSpan w:val="3"/>
            <w:tcBorders>
              <w:bottom w:val="single" w:sz="4" w:space="0" w:color="auto"/>
            </w:tcBorders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</w:p>
        </w:tc>
      </w:tr>
      <w:tr w:rsidR="003B5CA7" w:rsidRPr="00F27F01" w:rsidTr="005F056B">
        <w:trPr>
          <w:trHeight w:val="786"/>
        </w:trPr>
        <w:tc>
          <w:tcPr>
            <w:tcW w:w="1487" w:type="pct"/>
            <w:gridSpan w:val="2"/>
            <w:vAlign w:val="bottom"/>
          </w:tcPr>
          <w:p w:rsidR="003B5CA7" w:rsidRPr="00F27F01" w:rsidRDefault="003B5CA7" w:rsidP="005F056B">
            <w:pPr>
              <w:pStyle w:val="Sangranormal"/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 xml:space="preserve">Fecha de Nacimiento </w:t>
            </w:r>
          </w:p>
        </w:tc>
        <w:tc>
          <w:tcPr>
            <w:tcW w:w="3513" w:type="pct"/>
            <w:gridSpan w:val="3"/>
            <w:vAlign w:val="bottom"/>
          </w:tcPr>
          <w:p w:rsidR="003B5CA7" w:rsidRPr="00F27F01" w:rsidRDefault="003B5CA7" w:rsidP="005F056B">
            <w:pPr>
              <w:rPr>
                <w:sz w:val="18"/>
                <w:szCs w:val="18"/>
              </w:rPr>
            </w:pPr>
            <w:r w:rsidRPr="00F27F01">
              <w:rPr>
                <w:sz w:val="18"/>
                <w:szCs w:val="18"/>
              </w:rPr>
              <w:t>_____________________________</w:t>
            </w:r>
          </w:p>
        </w:tc>
      </w:tr>
      <w:tr w:rsidR="00F27F01" w:rsidRPr="00F27F01" w:rsidTr="00E204FF">
        <w:tc>
          <w:tcPr>
            <w:tcW w:w="5000" w:type="pct"/>
            <w:gridSpan w:val="5"/>
            <w:shd w:val="clear" w:color="auto" w:fill="731F1C" w:themeFill="accent5"/>
          </w:tcPr>
          <w:p w:rsidR="00F27F01" w:rsidRPr="00F27F01" w:rsidRDefault="003B5CA7" w:rsidP="00F27F01">
            <w:pPr>
              <w:pStyle w:val="Ttulo1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INFORMACIÓN ADICIONAL</w:t>
            </w:r>
          </w:p>
        </w:tc>
      </w:tr>
    </w:tbl>
    <w:p w:rsidR="000172E5" w:rsidRDefault="000172E5" w:rsidP="00E204FF">
      <w:pPr>
        <w:pStyle w:val="Sinespaciado"/>
        <w:rPr>
          <w:szCs w:val="18"/>
        </w:rPr>
      </w:pPr>
    </w:p>
    <w:p w:rsidR="005F056B" w:rsidRDefault="005F056B" w:rsidP="00E204FF">
      <w:pPr>
        <w:pStyle w:val="Sinespaciado"/>
        <w:rPr>
          <w:szCs w:val="18"/>
        </w:rPr>
      </w:pPr>
      <w:r>
        <w:rPr>
          <w:szCs w:val="18"/>
        </w:rPr>
        <w:t>Para la primera jornada será imprescindible la presentación del DNI/NIE/Pasaporte para comprobar el registro</w:t>
      </w:r>
    </w:p>
    <w:p w:rsidR="005F056B" w:rsidRDefault="005F056B" w:rsidP="00E204FF">
      <w:pPr>
        <w:pStyle w:val="Sinespaciado"/>
        <w:rPr>
          <w:szCs w:val="18"/>
        </w:rPr>
      </w:pPr>
    </w:p>
    <w:p w:rsidR="003B5CA7" w:rsidRDefault="003B5CA7" w:rsidP="00E204FF">
      <w:pPr>
        <w:pStyle w:val="Sinespaciado"/>
        <w:rPr>
          <w:szCs w:val="18"/>
        </w:rPr>
      </w:pPr>
      <w:r>
        <w:rPr>
          <w:szCs w:val="18"/>
        </w:rPr>
        <w:t xml:space="preserve">Todo/as los/as jugadores/as tienen que estar registrados en </w:t>
      </w:r>
      <w:proofErr w:type="spellStart"/>
      <w:r>
        <w:rPr>
          <w:szCs w:val="18"/>
        </w:rPr>
        <w:t>Fiba</w:t>
      </w:r>
      <w:proofErr w:type="spellEnd"/>
      <w:r>
        <w:rPr>
          <w:szCs w:val="18"/>
        </w:rPr>
        <w:t xml:space="preserve"> Player (</w:t>
      </w:r>
      <w:hyperlink r:id="rId10" w:history="1">
        <w:r w:rsidRPr="001C6D4E">
          <w:rPr>
            <w:rStyle w:val="Hipervnculo"/>
            <w:szCs w:val="18"/>
          </w:rPr>
          <w:t>https://play.fiba3x3.com/signup</w:t>
        </w:r>
      </w:hyperlink>
      <w:r>
        <w:rPr>
          <w:szCs w:val="18"/>
        </w:rPr>
        <w:t xml:space="preserve">  </w:t>
      </w:r>
      <w:hyperlink r:id="rId11" w:history="1">
        <w:r w:rsidRPr="001C6D4E">
          <w:rPr>
            <w:rStyle w:val="Hipervnculo"/>
            <w:szCs w:val="18"/>
          </w:rPr>
          <w:t>https://youtu.be/UEwHuB3ztUQ</w:t>
        </w:r>
      </w:hyperlink>
      <w:r>
        <w:rPr>
          <w:szCs w:val="18"/>
        </w:rPr>
        <w:t xml:space="preserve"> )</w:t>
      </w:r>
    </w:p>
    <w:p w:rsidR="005F056B" w:rsidRDefault="005F056B" w:rsidP="00E204FF">
      <w:pPr>
        <w:pStyle w:val="Sinespaciado"/>
        <w:rPr>
          <w:szCs w:val="18"/>
        </w:rPr>
      </w:pPr>
    </w:p>
    <w:p w:rsidR="005F056B" w:rsidRDefault="005F056B" w:rsidP="00E204FF">
      <w:pPr>
        <w:pStyle w:val="Sinespaciado"/>
        <w:rPr>
          <w:szCs w:val="18"/>
        </w:rPr>
      </w:pPr>
      <w:r>
        <w:rPr>
          <w:szCs w:val="18"/>
        </w:rPr>
        <w:t xml:space="preserve">Cada jornada se pueden dar de alta un máximo de 4 jugadores que puntuarán en ranking </w:t>
      </w:r>
      <w:proofErr w:type="spellStart"/>
      <w:r>
        <w:rPr>
          <w:szCs w:val="18"/>
        </w:rPr>
        <w:t>fiba</w:t>
      </w:r>
      <w:proofErr w:type="spellEnd"/>
      <w:r>
        <w:rPr>
          <w:szCs w:val="18"/>
        </w:rPr>
        <w:t xml:space="preserve">, fecha límite las 22:00h del jueves </w:t>
      </w:r>
      <w:proofErr w:type="gramStart"/>
      <w:r>
        <w:rPr>
          <w:szCs w:val="18"/>
        </w:rPr>
        <w:t>ANTERIOR  a</w:t>
      </w:r>
      <w:proofErr w:type="gramEnd"/>
      <w:r>
        <w:rPr>
          <w:szCs w:val="18"/>
        </w:rPr>
        <w:t xml:space="preserve"> la jornada de Viernes</w:t>
      </w:r>
    </w:p>
    <w:p w:rsidR="00A433AD" w:rsidRDefault="00A433AD" w:rsidP="00E204FF">
      <w:pPr>
        <w:pStyle w:val="Sinespaciado"/>
        <w:rPr>
          <w:szCs w:val="18"/>
        </w:rPr>
      </w:pPr>
    </w:p>
    <w:p w:rsidR="00A433AD" w:rsidRDefault="00A433AD" w:rsidP="00E204FF">
      <w:pPr>
        <w:pStyle w:val="Sinespaciado"/>
        <w:rPr>
          <w:szCs w:val="18"/>
        </w:rPr>
      </w:pPr>
      <w:r>
        <w:rPr>
          <w:szCs w:val="18"/>
        </w:rPr>
        <w:t>El limite de equipos será de 8, dividido en 2 grupos de 4 que irán alternando en cada jornada.</w:t>
      </w:r>
    </w:p>
    <w:p w:rsidR="00A433AD" w:rsidRDefault="00A433AD" w:rsidP="00E204FF">
      <w:pPr>
        <w:pStyle w:val="Sinespaciado"/>
        <w:rPr>
          <w:szCs w:val="18"/>
        </w:rPr>
      </w:pPr>
    </w:p>
    <w:p w:rsidR="00A433AD" w:rsidRDefault="00A433AD" w:rsidP="00E204FF">
      <w:pPr>
        <w:pStyle w:val="Sinespaciado"/>
        <w:rPr>
          <w:szCs w:val="18"/>
        </w:rPr>
      </w:pPr>
      <w:r>
        <w:rPr>
          <w:szCs w:val="18"/>
        </w:rPr>
        <w:t>Las jornadas se juegan como torneos individuale</w:t>
      </w:r>
      <w:bookmarkStart w:id="0" w:name="_GoBack"/>
      <w:bookmarkEnd w:id="0"/>
      <w:r>
        <w:rPr>
          <w:szCs w:val="18"/>
        </w:rPr>
        <w:t>s, aunque contarán para la clasificación final por número de victorias en fase de grupos, únicamente contando el playoff final todos los partidos</w:t>
      </w:r>
    </w:p>
    <w:p w:rsidR="005F056B" w:rsidRPr="00F27F01" w:rsidRDefault="005F056B" w:rsidP="00E204FF">
      <w:pPr>
        <w:pStyle w:val="Sinespaciado"/>
        <w:rPr>
          <w:szCs w:val="18"/>
        </w:rPr>
      </w:pPr>
    </w:p>
    <w:sectPr w:rsidR="005F056B" w:rsidRPr="00F27F01" w:rsidSect="00FC2768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066" w:rsidRDefault="00A92066" w:rsidP="000172E5">
      <w:pPr>
        <w:spacing w:after="0" w:line="240" w:lineRule="auto"/>
      </w:pPr>
      <w:r>
        <w:separator/>
      </w:r>
    </w:p>
  </w:endnote>
  <w:endnote w:type="continuationSeparator" w:id="0">
    <w:p w:rsidR="00A92066" w:rsidRDefault="00A9206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D64074-AC48-4D2E-9362-051B985959E3}"/>
    <w:embedBold r:id="rId2" w:fontKey="{BE8C2AAE-3354-40B1-9511-CBA8B636FF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B733D78-2E69-4315-AAF2-870B3E3915BC}"/>
    <w:embedBold r:id="rId4" w:fontKey="{6E2E95E4-584D-432B-BD96-3B423EAAB91B}"/>
    <w:embedItalic r:id="rId5" w:fontKey="{C391CB35-E83A-4EB3-9FFF-90800F70D39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970A3783-A65F-429A-858D-38597BC8A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ook w:val="04A0" w:firstRow="1" w:lastRow="0" w:firstColumn="1" w:lastColumn="0" w:noHBand="0" w:noVBand="1"/>
    </w:tblPr>
    <w:tblGrid>
      <w:gridCol w:w="6576"/>
      <w:gridCol w:w="2355"/>
    </w:tblGrid>
    <w:tr w:rsidR="005F056B" w:rsidRPr="00311D4F" w:rsidTr="00AC004B">
      <w:tc>
        <w:tcPr>
          <w:tcW w:w="5812" w:type="dxa"/>
          <w:vAlign w:val="center"/>
        </w:tcPr>
        <w:p w:rsidR="005F056B" w:rsidRPr="00311D4F" w:rsidRDefault="005F056B" w:rsidP="005F056B">
          <w:pPr>
            <w:pStyle w:val="Piedepgina"/>
            <w:tabs>
              <w:tab w:val="clear" w:pos="4680"/>
              <w:tab w:val="clear" w:pos="9810"/>
              <w:tab w:val="right" w:pos="5592"/>
            </w:tabs>
          </w:pPr>
          <w:r>
            <w:rPr>
              <w:noProof/>
            </w:rPr>
            <w:drawing>
              <wp:inline distT="0" distB="0" distL="0" distR="0">
                <wp:extent cx="4030562" cy="887240"/>
                <wp:effectExtent l="0" t="0" r="8255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urple Sparkly Geometric Diamond Decorative Etsy Shop Cove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3041" cy="907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:rsidR="005F056B" w:rsidRPr="00311D4F" w:rsidRDefault="005F056B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F056B" w:rsidRDefault="005F056B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066" w:rsidRDefault="00A92066" w:rsidP="000172E5">
      <w:pPr>
        <w:spacing w:after="0" w:line="240" w:lineRule="auto"/>
      </w:pPr>
      <w:r>
        <w:separator/>
      </w:r>
    </w:p>
  </w:footnote>
  <w:footnote w:type="continuationSeparator" w:id="0">
    <w:p w:rsidR="00A92066" w:rsidRDefault="00A9206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8"/>
      <w:gridCol w:w="7678"/>
    </w:tblGrid>
    <w:tr w:rsidR="005F056B" w:rsidRPr="00B337A2" w:rsidTr="005F056B">
      <w:trPr>
        <w:trHeight w:val="990"/>
      </w:trPr>
      <w:tc>
        <w:tcPr>
          <w:tcW w:w="1350" w:type="dxa"/>
          <w:vAlign w:val="center"/>
        </w:tcPr>
        <w:p w:rsidR="005F056B" w:rsidRPr="00B337A2" w:rsidRDefault="005F056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es-ES"/>
            </w:rPr>
            <w:drawing>
              <wp:inline distT="0" distB="0" distL="0" distR="0">
                <wp:extent cx="760491" cy="760491"/>
                <wp:effectExtent l="0" t="0" r="1905" b="190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ption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665" cy="7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5F056B" w:rsidRPr="00F27F01" w:rsidRDefault="005F056B" w:rsidP="00F27F01">
          <w:pPr>
            <w:pStyle w:val="Encabezado"/>
            <w:jc w:val="center"/>
            <w:rPr>
              <w:sz w:val="36"/>
              <w:szCs w:val="36"/>
            </w:rPr>
          </w:pPr>
          <w:r w:rsidRPr="00F27F01">
            <w:rPr>
              <w:sz w:val="36"/>
              <w:szCs w:val="36"/>
            </w:rPr>
            <w:t>FORMULARIO INSCRIPCIÓN LIGA 3X3 MADRID TEMP 23/24 – NOVIEMBRE-MAYO</w:t>
          </w:r>
        </w:p>
      </w:tc>
    </w:tr>
  </w:tbl>
  <w:p w:rsidR="005F056B" w:rsidRPr="00311D4F" w:rsidRDefault="005F056B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01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B0A7D"/>
    <w:rsid w:val="003B5CA7"/>
    <w:rsid w:val="003E0B23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056B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433AD"/>
    <w:rsid w:val="00A92066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27F01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DFD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rsid w:val="003B5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UEwHuB3ztUQ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play.fiba3x3.com/signu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ises\AppData\Roaming\Microsoft\Templates\Formulario%20de%20registro%20par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DB484EBE5B4042A3C6959C4215F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0B567-4B86-4E13-A8CD-FBAF34C426A8}"/>
      </w:docPartPr>
      <w:docPartBody>
        <w:p w:rsidR="00833F7B" w:rsidRDefault="00833F7B">
          <w:pPr>
            <w:pStyle w:val="56DB484EBE5B4042A3C6959C4215F59D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00D78171C3764B24872B85DA65DFE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23EB4-648B-48C3-BFF4-26131D4B627A}"/>
      </w:docPartPr>
      <w:docPartBody>
        <w:p w:rsidR="00833F7B" w:rsidRDefault="00833F7B">
          <w:pPr>
            <w:pStyle w:val="00D78171C3764B24872B85DA65DFEA04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FD59685072D546539B7069D27AFA7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00111-0E9F-4C86-9A92-734288EE5817}"/>
      </w:docPartPr>
      <w:docPartBody>
        <w:p w:rsidR="00833F7B" w:rsidRDefault="00833F7B" w:rsidP="00833F7B">
          <w:pPr>
            <w:pStyle w:val="FD59685072D546539B7069D27AFA7ACC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9F12406831DC4ECEB17B11EF4ABA3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5273F-0E45-4D84-BED5-B4C6854B3B0D}"/>
      </w:docPartPr>
      <w:docPartBody>
        <w:p w:rsidR="00833F7B" w:rsidRDefault="00833F7B" w:rsidP="00833F7B">
          <w:pPr>
            <w:pStyle w:val="9F12406831DC4ECEB17B11EF4ABA36FD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9FFBC6E2977F4FBB8385A6BA77764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96E9-6CDD-453D-98BD-4CA4F16D31B2}"/>
      </w:docPartPr>
      <w:docPartBody>
        <w:p w:rsidR="00833F7B" w:rsidRDefault="00833F7B" w:rsidP="00833F7B">
          <w:pPr>
            <w:pStyle w:val="9FFBC6E2977F4FBB8385A6BA777640E3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F7AE918D348A4CE394D8B64643FB9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9FEE9-D0DF-41DE-A640-B5B77E733ADE}"/>
      </w:docPartPr>
      <w:docPartBody>
        <w:p w:rsidR="00833F7B" w:rsidRDefault="00833F7B" w:rsidP="00833F7B">
          <w:pPr>
            <w:pStyle w:val="F7AE918D348A4CE394D8B64643FB9FA1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7608FEB393CF4791A7D2731F6803E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5EFBA-AEAB-4EEA-B82E-4EB564CCC17E}"/>
      </w:docPartPr>
      <w:docPartBody>
        <w:p w:rsidR="00833F7B" w:rsidRDefault="00833F7B" w:rsidP="00833F7B">
          <w:pPr>
            <w:pStyle w:val="7608FEB393CF4791A7D2731F6803E3C4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BCF53B14358A4D95860A8221F70EF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8FE8A-896F-4564-8833-817F5DBC240F}"/>
      </w:docPartPr>
      <w:docPartBody>
        <w:p w:rsidR="00833F7B" w:rsidRDefault="00833F7B" w:rsidP="00833F7B">
          <w:pPr>
            <w:pStyle w:val="BCF53B14358A4D95860A8221F70EF5D7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675F05190B4D425D87E3018782F05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36B8-BA88-4D5C-A6FE-337DA72331A1}"/>
      </w:docPartPr>
      <w:docPartBody>
        <w:p w:rsidR="00833F7B" w:rsidRDefault="00833F7B" w:rsidP="00833F7B">
          <w:pPr>
            <w:pStyle w:val="675F05190B4D425D87E3018782F05F88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087B343708D84DA3BB12EF426520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8DB4-42F8-47A0-B85B-208CF84A2A8B}"/>
      </w:docPartPr>
      <w:docPartBody>
        <w:p w:rsidR="00833F7B" w:rsidRDefault="00833F7B" w:rsidP="00833F7B">
          <w:pPr>
            <w:pStyle w:val="087B343708D84DA3BB12EF42652031E5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2D56E7CDF4B34BA9A62E0C22B7671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9A6E1-84E3-42C6-AAFC-D8FCFE679953}"/>
      </w:docPartPr>
      <w:docPartBody>
        <w:p w:rsidR="00833F7B" w:rsidRDefault="00833F7B" w:rsidP="00833F7B">
          <w:pPr>
            <w:pStyle w:val="2D56E7CDF4B34BA9A62E0C22B7671956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09D7D6FA6BC5488E896AA6CF2E944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A03F4-124C-4522-A82A-DC8052E0D584}"/>
      </w:docPartPr>
      <w:docPartBody>
        <w:p w:rsidR="00833F7B" w:rsidRDefault="00833F7B" w:rsidP="00833F7B">
          <w:pPr>
            <w:pStyle w:val="09D7D6FA6BC5488E896AA6CF2E944045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943D36837DF6483F8247385D52A4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C368-16EA-4388-8C42-6EE6A99E5602}"/>
      </w:docPartPr>
      <w:docPartBody>
        <w:p w:rsidR="00833F7B" w:rsidRDefault="00833F7B" w:rsidP="00833F7B">
          <w:pPr>
            <w:pStyle w:val="943D36837DF6483F8247385D52A48745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FCDB74E8F29C4733931653DECDB41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AF012-FC50-4EFE-80A2-DCC9392E80B5}"/>
      </w:docPartPr>
      <w:docPartBody>
        <w:p w:rsidR="00833F7B" w:rsidRDefault="00833F7B" w:rsidP="00833F7B">
          <w:pPr>
            <w:pStyle w:val="FCDB74E8F29C4733931653DECDB41F01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13C6D6AE30AA4AB1B3869A3A63A92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E49B8-684E-4C69-A8A0-F9AC03C2EF34}"/>
      </w:docPartPr>
      <w:docPartBody>
        <w:p w:rsidR="00833F7B" w:rsidRDefault="00833F7B" w:rsidP="00833F7B">
          <w:pPr>
            <w:pStyle w:val="13C6D6AE30AA4AB1B3869A3A63A92E59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BA9FE675C9AD457885FAF1F89500E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E6761-CC1C-4B19-BB58-B296F174DAD0}"/>
      </w:docPartPr>
      <w:docPartBody>
        <w:p w:rsidR="00833F7B" w:rsidRDefault="00833F7B" w:rsidP="00833F7B">
          <w:pPr>
            <w:pStyle w:val="BA9FE675C9AD457885FAF1F89500EEA9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1DB414040DFB40EB8C4D070E64464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1726-CF52-479F-AC03-C40EB26EDC77}"/>
      </w:docPartPr>
      <w:docPartBody>
        <w:p w:rsidR="00833F7B" w:rsidRDefault="00833F7B" w:rsidP="00833F7B">
          <w:pPr>
            <w:pStyle w:val="1DB414040DFB40EB8C4D070E64464FBE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D2B5A280580D421FAA0173E1EC5D3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656B9-1575-4DAF-B870-B08ADEA4EF74}"/>
      </w:docPartPr>
      <w:docPartBody>
        <w:p w:rsidR="00833F7B" w:rsidRDefault="00833F7B" w:rsidP="00833F7B">
          <w:pPr>
            <w:pStyle w:val="D2B5A280580D421FAA0173E1EC5D31CD"/>
          </w:pPr>
          <w:r w:rsidRPr="00E204FF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F7B"/>
    <w:rsid w:val="0083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970AB462B5E4D72B966A272C90F3860">
    <w:name w:val="2970AB462B5E4D72B966A272C90F3860"/>
  </w:style>
  <w:style w:type="paragraph" w:customStyle="1" w:styleId="572EC4F3CB61471F8BC4BC4CAD9A3917">
    <w:name w:val="572EC4F3CB61471F8BC4BC4CAD9A3917"/>
  </w:style>
  <w:style w:type="paragraph" w:customStyle="1" w:styleId="8300A1C9ABEC4154A71D439F85E68E7E">
    <w:name w:val="8300A1C9ABEC4154A71D439F85E68E7E"/>
  </w:style>
  <w:style w:type="paragraph" w:customStyle="1" w:styleId="CBF947CBA6694F29BF75E3254B0DBB5A">
    <w:name w:val="CBF947CBA6694F29BF75E3254B0DBB5A"/>
  </w:style>
  <w:style w:type="paragraph" w:customStyle="1" w:styleId="9DD0B60D304840B4B2B644DEA9D81244">
    <w:name w:val="9DD0B60D304840B4B2B644DEA9D81244"/>
  </w:style>
  <w:style w:type="paragraph" w:customStyle="1" w:styleId="000262EE87464E2AB7EFBB371FA65971">
    <w:name w:val="000262EE87464E2AB7EFBB371FA65971"/>
  </w:style>
  <w:style w:type="paragraph" w:customStyle="1" w:styleId="2F97FA0E51F54763982D86A399B60478">
    <w:name w:val="2F97FA0E51F54763982D86A399B60478"/>
  </w:style>
  <w:style w:type="paragraph" w:customStyle="1" w:styleId="56DB484EBE5B4042A3C6959C4215F59D">
    <w:name w:val="56DB484EBE5B4042A3C6959C4215F59D"/>
  </w:style>
  <w:style w:type="paragraph" w:customStyle="1" w:styleId="00D78171C3764B24872B85DA65DFEA04">
    <w:name w:val="00D78171C3764B24872B85DA65DFEA04"/>
  </w:style>
  <w:style w:type="paragraph" w:customStyle="1" w:styleId="08D196ECF1C74F369E11C99D12C66D40">
    <w:name w:val="08D196ECF1C74F369E11C99D12C66D40"/>
  </w:style>
  <w:style w:type="paragraph" w:customStyle="1" w:styleId="F1329C407D5C467C93533D2BA53F545E">
    <w:name w:val="F1329C407D5C467C93533D2BA53F545E"/>
  </w:style>
  <w:style w:type="paragraph" w:customStyle="1" w:styleId="1931ABC918AE4640B46EB5B1BC0AF8AC">
    <w:name w:val="1931ABC918AE4640B46EB5B1BC0AF8AC"/>
  </w:style>
  <w:style w:type="paragraph" w:customStyle="1" w:styleId="CC4A914992594BDE803809AC6D563096">
    <w:name w:val="CC4A914992594BDE803809AC6D563096"/>
  </w:style>
  <w:style w:type="paragraph" w:customStyle="1" w:styleId="39041DE3D69C458A9158D8F9975D562B">
    <w:name w:val="39041DE3D69C458A9158D8F9975D562B"/>
  </w:style>
  <w:style w:type="paragraph" w:customStyle="1" w:styleId="13D6856546E745098BD46E46B6BB4FF7">
    <w:name w:val="13D6856546E745098BD46E46B6BB4FF7"/>
  </w:style>
  <w:style w:type="paragraph" w:customStyle="1" w:styleId="EAD705B5800B44FE9FC7885AC4443594">
    <w:name w:val="EAD705B5800B44FE9FC7885AC4443594"/>
  </w:style>
  <w:style w:type="paragraph" w:customStyle="1" w:styleId="FDE5E59FC106430A89080AADEBB341C6">
    <w:name w:val="FDE5E59FC106430A89080AADEBB341C6"/>
    <w:rsid w:val="00833F7B"/>
  </w:style>
  <w:style w:type="paragraph" w:customStyle="1" w:styleId="FD59685072D546539B7069D27AFA7ACC">
    <w:name w:val="FD59685072D546539B7069D27AFA7ACC"/>
    <w:rsid w:val="00833F7B"/>
  </w:style>
  <w:style w:type="paragraph" w:customStyle="1" w:styleId="9724A6DEC32B46CABD3616577107F4B3">
    <w:name w:val="9724A6DEC32B46CABD3616577107F4B3"/>
    <w:rsid w:val="00833F7B"/>
  </w:style>
  <w:style w:type="paragraph" w:customStyle="1" w:styleId="573EDBA7164546BE93950374726A5CFE">
    <w:name w:val="573EDBA7164546BE93950374726A5CFE"/>
    <w:rsid w:val="00833F7B"/>
  </w:style>
  <w:style w:type="paragraph" w:customStyle="1" w:styleId="5BA9840D3C6D45E78B0350B73C325E6C">
    <w:name w:val="5BA9840D3C6D45E78B0350B73C325E6C"/>
    <w:rsid w:val="00833F7B"/>
  </w:style>
  <w:style w:type="paragraph" w:customStyle="1" w:styleId="A939022BBA184D29B570457E04076D5D">
    <w:name w:val="A939022BBA184D29B570457E04076D5D"/>
    <w:rsid w:val="00833F7B"/>
  </w:style>
  <w:style w:type="paragraph" w:customStyle="1" w:styleId="0E5A43DECDF04CBEB91BEDE64D31F3A1">
    <w:name w:val="0E5A43DECDF04CBEB91BEDE64D31F3A1"/>
    <w:rsid w:val="00833F7B"/>
  </w:style>
  <w:style w:type="paragraph" w:customStyle="1" w:styleId="6F69A1128EEE4E85A46617D99951A627">
    <w:name w:val="6F69A1128EEE4E85A46617D99951A627"/>
    <w:rsid w:val="00833F7B"/>
  </w:style>
  <w:style w:type="paragraph" w:customStyle="1" w:styleId="D4FD50AD63A74844B81D17691ABF51F2">
    <w:name w:val="D4FD50AD63A74844B81D17691ABF51F2"/>
    <w:rsid w:val="00833F7B"/>
  </w:style>
  <w:style w:type="paragraph" w:customStyle="1" w:styleId="BF197B3B0FC04EBC903A2777B4BA457E">
    <w:name w:val="BF197B3B0FC04EBC903A2777B4BA457E"/>
    <w:rsid w:val="00833F7B"/>
  </w:style>
  <w:style w:type="paragraph" w:customStyle="1" w:styleId="A77E967D55134DBDBD6A804104CF49F2">
    <w:name w:val="A77E967D55134DBDBD6A804104CF49F2"/>
    <w:rsid w:val="00833F7B"/>
  </w:style>
  <w:style w:type="paragraph" w:customStyle="1" w:styleId="CDEEDAAD7E7D4BD2B4BA006A86BC5E01">
    <w:name w:val="CDEEDAAD7E7D4BD2B4BA006A86BC5E01"/>
    <w:rsid w:val="00833F7B"/>
  </w:style>
  <w:style w:type="paragraph" w:customStyle="1" w:styleId="02E827B98EF549BA9A62E3B2D201AA88">
    <w:name w:val="02E827B98EF549BA9A62E3B2D201AA88"/>
    <w:rsid w:val="00833F7B"/>
  </w:style>
  <w:style w:type="paragraph" w:customStyle="1" w:styleId="F3A2BA0CEC4A4CF59B7708B7E6E71885">
    <w:name w:val="F3A2BA0CEC4A4CF59B7708B7E6E71885"/>
    <w:rsid w:val="00833F7B"/>
  </w:style>
  <w:style w:type="paragraph" w:customStyle="1" w:styleId="551EAFA8B780423EBFB329B82511808C">
    <w:name w:val="551EAFA8B780423EBFB329B82511808C"/>
    <w:rsid w:val="00833F7B"/>
  </w:style>
  <w:style w:type="paragraph" w:customStyle="1" w:styleId="BD66FC69B7F74FF7ABE37A0D1B7629AD">
    <w:name w:val="BD66FC69B7F74FF7ABE37A0D1B7629AD"/>
    <w:rsid w:val="00833F7B"/>
  </w:style>
  <w:style w:type="paragraph" w:customStyle="1" w:styleId="301584F73E464F8F9CE836A77BD6C2D6">
    <w:name w:val="301584F73E464F8F9CE836A77BD6C2D6"/>
    <w:rsid w:val="00833F7B"/>
  </w:style>
  <w:style w:type="paragraph" w:customStyle="1" w:styleId="48911ACB9BAB4B6DAA2C834593BD12B7">
    <w:name w:val="48911ACB9BAB4B6DAA2C834593BD12B7"/>
    <w:rsid w:val="00833F7B"/>
  </w:style>
  <w:style w:type="paragraph" w:customStyle="1" w:styleId="CA8B45A287ED4B0F85D13F875B29221E">
    <w:name w:val="CA8B45A287ED4B0F85D13F875B29221E"/>
    <w:rsid w:val="00833F7B"/>
  </w:style>
  <w:style w:type="paragraph" w:customStyle="1" w:styleId="5064A0D02E734E11B9C7ED877B246049">
    <w:name w:val="5064A0D02E734E11B9C7ED877B246049"/>
    <w:rsid w:val="00833F7B"/>
  </w:style>
  <w:style w:type="paragraph" w:customStyle="1" w:styleId="7EF3C40BA5C7419DA2CDBC0D34BA972C">
    <w:name w:val="7EF3C40BA5C7419DA2CDBC0D34BA972C"/>
    <w:rsid w:val="00833F7B"/>
  </w:style>
  <w:style w:type="paragraph" w:customStyle="1" w:styleId="B16612A323484FFF872408B0066C2C33">
    <w:name w:val="B16612A323484FFF872408B0066C2C33"/>
    <w:rsid w:val="00833F7B"/>
  </w:style>
  <w:style w:type="paragraph" w:customStyle="1" w:styleId="1463F84AE69843FE947C7C5558FC7DAE">
    <w:name w:val="1463F84AE69843FE947C7C5558FC7DAE"/>
    <w:rsid w:val="00833F7B"/>
  </w:style>
  <w:style w:type="paragraph" w:customStyle="1" w:styleId="1875E9673EEB4A8493399F6352441042">
    <w:name w:val="1875E9673EEB4A8493399F6352441042"/>
    <w:rsid w:val="00833F7B"/>
  </w:style>
  <w:style w:type="paragraph" w:customStyle="1" w:styleId="EC6D9FB7766946799F7D3418FA59E2B1">
    <w:name w:val="EC6D9FB7766946799F7D3418FA59E2B1"/>
    <w:rsid w:val="00833F7B"/>
  </w:style>
  <w:style w:type="paragraph" w:customStyle="1" w:styleId="E75A770036DF4CFCAD1E222DBF3028C1">
    <w:name w:val="E75A770036DF4CFCAD1E222DBF3028C1"/>
    <w:rsid w:val="00833F7B"/>
  </w:style>
  <w:style w:type="paragraph" w:customStyle="1" w:styleId="5E56AA0FDB354D8A9CDA7894D6081323">
    <w:name w:val="5E56AA0FDB354D8A9CDA7894D6081323"/>
    <w:rsid w:val="00833F7B"/>
  </w:style>
  <w:style w:type="paragraph" w:customStyle="1" w:styleId="9A4804B0E7B743ABB283AFAF2B059A39">
    <w:name w:val="9A4804B0E7B743ABB283AFAF2B059A39"/>
    <w:rsid w:val="00833F7B"/>
  </w:style>
  <w:style w:type="paragraph" w:customStyle="1" w:styleId="0F40E8E7FD6C467C897D9181F4489CF3">
    <w:name w:val="0F40E8E7FD6C467C897D9181F4489CF3"/>
    <w:rsid w:val="00833F7B"/>
  </w:style>
  <w:style w:type="paragraph" w:customStyle="1" w:styleId="127F2C399DE94298875D798D58ECA7D4">
    <w:name w:val="127F2C399DE94298875D798D58ECA7D4"/>
    <w:rsid w:val="00833F7B"/>
  </w:style>
  <w:style w:type="paragraph" w:customStyle="1" w:styleId="3E0D36B1B96E450286F1BB50617ECB08">
    <w:name w:val="3E0D36B1B96E450286F1BB50617ECB08"/>
    <w:rsid w:val="00833F7B"/>
  </w:style>
  <w:style w:type="paragraph" w:customStyle="1" w:styleId="66A4FCE3432D4AD7923AFC1BC80B7A07">
    <w:name w:val="66A4FCE3432D4AD7923AFC1BC80B7A07"/>
    <w:rsid w:val="00833F7B"/>
  </w:style>
  <w:style w:type="paragraph" w:customStyle="1" w:styleId="9B7C34E94DEB417CB43B7729D8A1423F">
    <w:name w:val="9B7C34E94DEB417CB43B7729D8A1423F"/>
    <w:rsid w:val="00833F7B"/>
  </w:style>
  <w:style w:type="paragraph" w:customStyle="1" w:styleId="01C0B5A9768747EFB1F791B9EF02F128">
    <w:name w:val="01C0B5A9768747EFB1F791B9EF02F128"/>
    <w:rsid w:val="00833F7B"/>
  </w:style>
  <w:style w:type="paragraph" w:customStyle="1" w:styleId="A4447A38BC5A44F3BB8C63B3A66E956E">
    <w:name w:val="A4447A38BC5A44F3BB8C63B3A66E956E"/>
    <w:rsid w:val="00833F7B"/>
  </w:style>
  <w:style w:type="paragraph" w:customStyle="1" w:styleId="ADDD006318EA49A7B10240DE14DA11CE">
    <w:name w:val="ADDD006318EA49A7B10240DE14DA11CE"/>
    <w:rsid w:val="00833F7B"/>
  </w:style>
  <w:style w:type="paragraph" w:customStyle="1" w:styleId="B3AE72333E3C4233B6D7EBE97974A036">
    <w:name w:val="B3AE72333E3C4233B6D7EBE97974A036"/>
    <w:rsid w:val="00833F7B"/>
  </w:style>
  <w:style w:type="paragraph" w:customStyle="1" w:styleId="3A95F13032044D3D960AF03C5075FF6C">
    <w:name w:val="3A95F13032044D3D960AF03C5075FF6C"/>
    <w:rsid w:val="00833F7B"/>
  </w:style>
  <w:style w:type="paragraph" w:customStyle="1" w:styleId="9F12406831DC4ECEB17B11EF4ABA36FD">
    <w:name w:val="9F12406831DC4ECEB17B11EF4ABA36FD"/>
    <w:rsid w:val="00833F7B"/>
  </w:style>
  <w:style w:type="paragraph" w:customStyle="1" w:styleId="9FFBC6E2977F4FBB8385A6BA777640E3">
    <w:name w:val="9FFBC6E2977F4FBB8385A6BA777640E3"/>
    <w:rsid w:val="00833F7B"/>
  </w:style>
  <w:style w:type="paragraph" w:customStyle="1" w:styleId="F7AE918D348A4CE394D8B64643FB9FA1">
    <w:name w:val="F7AE918D348A4CE394D8B64643FB9FA1"/>
    <w:rsid w:val="00833F7B"/>
  </w:style>
  <w:style w:type="paragraph" w:customStyle="1" w:styleId="7608FEB393CF4791A7D2731F6803E3C4">
    <w:name w:val="7608FEB393CF4791A7D2731F6803E3C4"/>
    <w:rsid w:val="00833F7B"/>
  </w:style>
  <w:style w:type="paragraph" w:customStyle="1" w:styleId="BCF53B14358A4D95860A8221F70EF5D7">
    <w:name w:val="BCF53B14358A4D95860A8221F70EF5D7"/>
    <w:rsid w:val="00833F7B"/>
  </w:style>
  <w:style w:type="paragraph" w:customStyle="1" w:styleId="675F05190B4D425D87E3018782F05F88">
    <w:name w:val="675F05190B4D425D87E3018782F05F88"/>
    <w:rsid w:val="00833F7B"/>
  </w:style>
  <w:style w:type="paragraph" w:customStyle="1" w:styleId="C91A12B1362C42BA81E6A02F7537A11D">
    <w:name w:val="C91A12B1362C42BA81E6A02F7537A11D"/>
    <w:rsid w:val="00833F7B"/>
  </w:style>
  <w:style w:type="paragraph" w:customStyle="1" w:styleId="46A5C663313C4A6EBFE0E2E5AEB4B375">
    <w:name w:val="46A5C663313C4A6EBFE0E2E5AEB4B375"/>
    <w:rsid w:val="00833F7B"/>
  </w:style>
  <w:style w:type="paragraph" w:customStyle="1" w:styleId="BA006B535BB94C33BD0B7DBC4AC9FFF0">
    <w:name w:val="BA006B535BB94C33BD0B7DBC4AC9FFF0"/>
    <w:rsid w:val="00833F7B"/>
  </w:style>
  <w:style w:type="paragraph" w:customStyle="1" w:styleId="5A977340FD9344F291CE7C5F780522F7">
    <w:name w:val="5A977340FD9344F291CE7C5F780522F7"/>
    <w:rsid w:val="00833F7B"/>
  </w:style>
  <w:style w:type="paragraph" w:customStyle="1" w:styleId="BA361339D35842C298D10B9034A55767">
    <w:name w:val="BA361339D35842C298D10B9034A55767"/>
    <w:rsid w:val="00833F7B"/>
  </w:style>
  <w:style w:type="paragraph" w:customStyle="1" w:styleId="51770A137E754E09907B53E05827D9E0">
    <w:name w:val="51770A137E754E09907B53E05827D9E0"/>
    <w:rsid w:val="00833F7B"/>
  </w:style>
  <w:style w:type="paragraph" w:customStyle="1" w:styleId="087B343708D84DA3BB12EF42652031E5">
    <w:name w:val="087B343708D84DA3BB12EF42652031E5"/>
    <w:rsid w:val="00833F7B"/>
  </w:style>
  <w:style w:type="paragraph" w:customStyle="1" w:styleId="2D56E7CDF4B34BA9A62E0C22B7671956">
    <w:name w:val="2D56E7CDF4B34BA9A62E0C22B7671956"/>
    <w:rsid w:val="00833F7B"/>
  </w:style>
  <w:style w:type="paragraph" w:customStyle="1" w:styleId="09D7D6FA6BC5488E896AA6CF2E944045">
    <w:name w:val="09D7D6FA6BC5488E896AA6CF2E944045"/>
    <w:rsid w:val="00833F7B"/>
  </w:style>
  <w:style w:type="paragraph" w:customStyle="1" w:styleId="71DE5323A81A4563AF7CDBFDC76FE4C7">
    <w:name w:val="71DE5323A81A4563AF7CDBFDC76FE4C7"/>
    <w:rsid w:val="00833F7B"/>
  </w:style>
  <w:style w:type="paragraph" w:customStyle="1" w:styleId="AB13170BF72B4831A769912378955328">
    <w:name w:val="AB13170BF72B4831A769912378955328"/>
    <w:rsid w:val="00833F7B"/>
  </w:style>
  <w:style w:type="paragraph" w:customStyle="1" w:styleId="91EAC36E09E44654A8CA83FA64899800">
    <w:name w:val="91EAC36E09E44654A8CA83FA64899800"/>
    <w:rsid w:val="00833F7B"/>
  </w:style>
  <w:style w:type="paragraph" w:customStyle="1" w:styleId="626187C3F62B413D883F79CFEC77ABA1">
    <w:name w:val="626187C3F62B413D883F79CFEC77ABA1"/>
    <w:rsid w:val="00833F7B"/>
  </w:style>
  <w:style w:type="paragraph" w:customStyle="1" w:styleId="71AD66AC3C9542E38645201A64BF2ECF">
    <w:name w:val="71AD66AC3C9542E38645201A64BF2ECF"/>
    <w:rsid w:val="00833F7B"/>
  </w:style>
  <w:style w:type="paragraph" w:customStyle="1" w:styleId="22D1095DBC094FF2B06FA28FDA0AEB59">
    <w:name w:val="22D1095DBC094FF2B06FA28FDA0AEB59"/>
    <w:rsid w:val="00833F7B"/>
  </w:style>
  <w:style w:type="paragraph" w:customStyle="1" w:styleId="943D36837DF6483F8247385D52A48745">
    <w:name w:val="943D36837DF6483F8247385D52A48745"/>
    <w:rsid w:val="00833F7B"/>
  </w:style>
  <w:style w:type="paragraph" w:customStyle="1" w:styleId="FCDB74E8F29C4733931653DECDB41F01">
    <w:name w:val="FCDB74E8F29C4733931653DECDB41F01"/>
    <w:rsid w:val="00833F7B"/>
  </w:style>
  <w:style w:type="paragraph" w:customStyle="1" w:styleId="13C6D6AE30AA4AB1B3869A3A63A92E59">
    <w:name w:val="13C6D6AE30AA4AB1B3869A3A63A92E59"/>
    <w:rsid w:val="00833F7B"/>
  </w:style>
  <w:style w:type="paragraph" w:customStyle="1" w:styleId="BA9FE675C9AD457885FAF1F89500EEA9">
    <w:name w:val="BA9FE675C9AD457885FAF1F89500EEA9"/>
    <w:rsid w:val="00833F7B"/>
  </w:style>
  <w:style w:type="paragraph" w:customStyle="1" w:styleId="1DB414040DFB40EB8C4D070E64464FBE">
    <w:name w:val="1DB414040DFB40EB8C4D070E64464FBE"/>
    <w:rsid w:val="00833F7B"/>
  </w:style>
  <w:style w:type="paragraph" w:customStyle="1" w:styleId="D2B5A280580D421FAA0173E1EC5D31CD">
    <w:name w:val="D2B5A280580D421FAA0173E1EC5D31CD"/>
    <w:rsid w:val="00833F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2023-09-15T05:50:00Z</dcterms:created>
  <dcterms:modified xsi:type="dcterms:W3CDTF">2023-09-15T09:19:00Z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